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2F69" w:rsidRPr="00F841E6" w:rsidRDefault="00482F69" w:rsidP="00F841E6">
      <w:pPr>
        <w:pStyle w:val="Default"/>
        <w:jc w:val="both"/>
        <w:rPr>
          <w:sz w:val="28"/>
          <w:szCs w:val="28"/>
        </w:rPr>
      </w:pPr>
    </w:p>
    <w:p w:rsidR="00482F69" w:rsidRPr="00F841E6" w:rsidRDefault="00482F69" w:rsidP="00F841E6">
      <w:pPr>
        <w:pStyle w:val="Default"/>
        <w:jc w:val="center"/>
        <w:rPr>
          <w:sz w:val="28"/>
          <w:szCs w:val="28"/>
        </w:rPr>
      </w:pPr>
      <w:r w:rsidRPr="00F841E6">
        <w:rPr>
          <w:b/>
          <w:bCs/>
          <w:sz w:val="28"/>
          <w:szCs w:val="28"/>
        </w:rPr>
        <w:t>ПАМЯТКА ДЛЯ РОДИТЕЛЕЙ</w:t>
      </w:r>
    </w:p>
    <w:p w:rsidR="00482F69" w:rsidRDefault="00482F69" w:rsidP="00F841E6">
      <w:pPr>
        <w:pStyle w:val="Default"/>
        <w:jc w:val="center"/>
        <w:rPr>
          <w:b/>
          <w:bCs/>
          <w:sz w:val="28"/>
          <w:szCs w:val="28"/>
        </w:rPr>
      </w:pPr>
      <w:r w:rsidRPr="00F841E6">
        <w:rPr>
          <w:b/>
          <w:bCs/>
          <w:sz w:val="28"/>
          <w:szCs w:val="28"/>
        </w:rPr>
        <w:t xml:space="preserve">о гарантиях прав граждан на общедоступное и бесплатное общее образование и недопустимости установления </w:t>
      </w:r>
    </w:p>
    <w:p w:rsidR="00482F69" w:rsidRDefault="00482F69" w:rsidP="00F841E6">
      <w:pPr>
        <w:pStyle w:val="Default"/>
        <w:jc w:val="center"/>
        <w:rPr>
          <w:b/>
          <w:bCs/>
          <w:sz w:val="28"/>
          <w:szCs w:val="28"/>
        </w:rPr>
      </w:pPr>
      <w:r w:rsidRPr="00F841E6">
        <w:rPr>
          <w:b/>
          <w:bCs/>
          <w:sz w:val="28"/>
          <w:szCs w:val="28"/>
        </w:rPr>
        <w:t>денежных сборов в процессе обучения</w:t>
      </w:r>
    </w:p>
    <w:p w:rsidR="00482F69" w:rsidRPr="00F841E6" w:rsidRDefault="00482F69" w:rsidP="00F841E6">
      <w:pPr>
        <w:pStyle w:val="Default"/>
        <w:ind w:firstLine="709"/>
        <w:jc w:val="both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 xml:space="preserve">Конституция Республики Казахстан </w:t>
      </w:r>
      <w:r w:rsidRPr="00F841E6">
        <w:rPr>
          <w:sz w:val="28"/>
          <w:szCs w:val="28"/>
        </w:rPr>
        <w:t xml:space="preserve">гарантирует гражданам право на общедоступность и бесплатность общего образования в государственных или муниципальных образовательных организациях. </w:t>
      </w:r>
    </w:p>
    <w:p w:rsidR="00482F69" w:rsidRPr="00F841E6" w:rsidRDefault="00482F69" w:rsidP="00F841E6">
      <w:pPr>
        <w:pStyle w:val="Default"/>
        <w:ind w:firstLine="709"/>
        <w:jc w:val="both"/>
        <w:rPr>
          <w:sz w:val="28"/>
          <w:szCs w:val="28"/>
        </w:rPr>
      </w:pPr>
      <w:r w:rsidRPr="00F841E6">
        <w:rPr>
          <w:sz w:val="28"/>
          <w:szCs w:val="28"/>
        </w:rPr>
        <w:t xml:space="preserve">Установление каких-либо денежных взносов (сборов) и иных форм материальной помощи в процессе обучения в образовательной организации не допускается. </w:t>
      </w:r>
    </w:p>
    <w:p w:rsidR="00482F69" w:rsidRPr="00F841E6" w:rsidRDefault="00482F69" w:rsidP="00F841E6">
      <w:pPr>
        <w:pStyle w:val="Default"/>
        <w:ind w:firstLine="709"/>
        <w:jc w:val="both"/>
        <w:rPr>
          <w:sz w:val="28"/>
          <w:szCs w:val="28"/>
        </w:rPr>
      </w:pPr>
      <w:r w:rsidRPr="00F841E6">
        <w:rPr>
          <w:sz w:val="28"/>
          <w:szCs w:val="28"/>
        </w:rPr>
        <w:t xml:space="preserve">Если Вы по собственному желанию (без какогобы то ни было давления </w:t>
      </w:r>
    </w:p>
    <w:p w:rsidR="00482F69" w:rsidRPr="00F841E6" w:rsidRDefault="00482F69" w:rsidP="00F841E6">
      <w:pPr>
        <w:pStyle w:val="Default"/>
        <w:jc w:val="both"/>
        <w:rPr>
          <w:sz w:val="28"/>
          <w:szCs w:val="28"/>
        </w:rPr>
      </w:pPr>
      <w:r w:rsidRPr="00F841E6">
        <w:rPr>
          <w:sz w:val="28"/>
          <w:szCs w:val="28"/>
        </w:rPr>
        <w:t xml:space="preserve">со стороны администрации, сотрудников образовательной организации, родительских комитетов, фондов, иных физических и юридических лиц) хотите оказать школе или детскому саду, где обучается (воспитывается) Ваш ребенок, благотворительную (добровольную) помощь в виде денежных средств, Вы можете в любое удобное для Вас время перечислить любую сумму, посильную для Вашего семейного бюджета, на расчетный счет организации. </w:t>
      </w:r>
    </w:p>
    <w:p w:rsidR="00482F69" w:rsidRDefault="00482F69" w:rsidP="00F841E6">
      <w:pPr>
        <w:pStyle w:val="Default"/>
        <w:ind w:firstLine="709"/>
        <w:jc w:val="center"/>
        <w:rPr>
          <w:b/>
          <w:bCs/>
          <w:sz w:val="28"/>
          <w:szCs w:val="28"/>
        </w:rPr>
      </w:pPr>
      <w:r w:rsidRPr="00F841E6">
        <w:rPr>
          <w:b/>
          <w:bCs/>
          <w:sz w:val="28"/>
          <w:szCs w:val="28"/>
        </w:rPr>
        <w:t>ВЫ ДОЛЖНЫ ЗНАТЬ!</w:t>
      </w:r>
    </w:p>
    <w:p w:rsidR="00482F69" w:rsidRPr="00F841E6" w:rsidRDefault="00482F69" w:rsidP="00F841E6">
      <w:pPr>
        <w:pStyle w:val="Default"/>
        <w:ind w:firstLine="709"/>
        <w:jc w:val="center"/>
        <w:rPr>
          <w:sz w:val="28"/>
          <w:szCs w:val="28"/>
        </w:rPr>
      </w:pPr>
    </w:p>
    <w:p w:rsidR="00482F69" w:rsidRPr="00F841E6" w:rsidRDefault="00482F69" w:rsidP="00F841E6">
      <w:pPr>
        <w:pStyle w:val="Default"/>
        <w:ind w:firstLine="709"/>
        <w:jc w:val="both"/>
        <w:rPr>
          <w:sz w:val="28"/>
          <w:szCs w:val="28"/>
        </w:rPr>
      </w:pPr>
      <w:r w:rsidRPr="00F841E6">
        <w:rPr>
          <w:sz w:val="28"/>
          <w:szCs w:val="28"/>
        </w:rPr>
        <w:t xml:space="preserve">1. </w:t>
      </w:r>
      <w:r w:rsidRPr="00F841E6">
        <w:rPr>
          <w:b/>
          <w:bCs/>
          <w:sz w:val="28"/>
          <w:szCs w:val="28"/>
        </w:rPr>
        <w:t xml:space="preserve">Не допускается </w:t>
      </w:r>
      <w:r w:rsidRPr="00F841E6">
        <w:rPr>
          <w:sz w:val="28"/>
          <w:szCs w:val="28"/>
        </w:rPr>
        <w:t xml:space="preserve">принуждение родителей (законных представителей) обучающихся, воспитанников к внесению денежных средств, осуществлению иных форм материальной помощи со стороны администрации и работников образовательных организаций, а также созданных при образовательных организациях органов самоуправления, в том числе родительских комитетов, попечительских советов в части принудительного привлечения родительских взносов и благотворительных средств. </w:t>
      </w:r>
    </w:p>
    <w:p w:rsidR="00482F69" w:rsidRPr="00F841E6" w:rsidRDefault="00482F69" w:rsidP="00F841E6">
      <w:pPr>
        <w:pStyle w:val="Default"/>
        <w:ind w:firstLine="709"/>
        <w:jc w:val="both"/>
        <w:rPr>
          <w:sz w:val="28"/>
          <w:szCs w:val="28"/>
        </w:rPr>
      </w:pPr>
      <w:r w:rsidRPr="00F841E6">
        <w:rPr>
          <w:sz w:val="28"/>
          <w:szCs w:val="28"/>
        </w:rPr>
        <w:t xml:space="preserve">Установление фиксированных сумм для благотворительной помощи также относится к формам принуждения (оказания давления на родителей) и является нарушением </w:t>
      </w:r>
      <w:r>
        <w:t xml:space="preserve">закона РК «О борьбе с коррупцией» 2 июля 1998 года N 267 </w:t>
      </w:r>
      <w:r w:rsidRPr="00F841E6">
        <w:rPr>
          <w:sz w:val="28"/>
          <w:szCs w:val="28"/>
        </w:rPr>
        <w:t xml:space="preserve">При оказании родителями финансовой помощи внесение денежных средств должно производиться на расчетный счет образовательной организации. </w:t>
      </w:r>
    </w:p>
    <w:p w:rsidR="00482F69" w:rsidRPr="00F841E6" w:rsidRDefault="00482F69" w:rsidP="00F841E6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Согласно Гражданскому кодексу РК</w:t>
      </w:r>
      <w:r w:rsidRPr="00F841E6">
        <w:rPr>
          <w:sz w:val="28"/>
          <w:szCs w:val="28"/>
        </w:rPr>
        <w:t xml:space="preserve"> договор пожертвования следует заключать в письменной форме в случаях, когда дарителем является юридическое лицо и стоимость дара превышает три тысячи рублей, а также, если договор содержит обещание дарения в будущем. </w:t>
      </w:r>
    </w:p>
    <w:p w:rsidR="00482F69" w:rsidRPr="00F841E6" w:rsidRDefault="00482F69" w:rsidP="00F841E6">
      <w:pPr>
        <w:pStyle w:val="Default"/>
        <w:ind w:firstLine="709"/>
        <w:jc w:val="both"/>
        <w:rPr>
          <w:sz w:val="28"/>
          <w:szCs w:val="28"/>
        </w:rPr>
      </w:pPr>
      <w:r w:rsidRPr="00F841E6">
        <w:rPr>
          <w:sz w:val="28"/>
          <w:szCs w:val="28"/>
        </w:rPr>
        <w:t xml:space="preserve">Родители обучающихся (воспитанников) не обязаны финансировать деятельность по содержанию и охране зданий образовательных организаций, материально-техническому обеспечению и оснащению образовательного процесса. </w:t>
      </w:r>
    </w:p>
    <w:p w:rsidR="00482F69" w:rsidRDefault="00482F69" w:rsidP="00F841E6">
      <w:pPr>
        <w:pStyle w:val="Default"/>
        <w:ind w:firstLine="709"/>
        <w:jc w:val="both"/>
        <w:rPr>
          <w:sz w:val="28"/>
          <w:szCs w:val="28"/>
        </w:rPr>
      </w:pPr>
      <w:r w:rsidRPr="00F841E6">
        <w:rPr>
          <w:sz w:val="28"/>
          <w:szCs w:val="28"/>
        </w:rPr>
        <w:t xml:space="preserve">Любая инициативная группа граждан, в том числе родительский комитет, попечительский совет и прочие органы самоуправления образовательной организации, вправе принять решение о внесении (сборе) денежных средств только в отношении себя самих (членов комитета, попечительского совета), а не родителей всех детей, посещающих данную организацию. </w:t>
      </w:r>
    </w:p>
    <w:p w:rsidR="00482F69" w:rsidRPr="00F841E6" w:rsidRDefault="00482F69" w:rsidP="00F841E6">
      <w:pPr>
        <w:pStyle w:val="Default"/>
        <w:ind w:firstLine="709"/>
        <w:jc w:val="both"/>
        <w:rPr>
          <w:sz w:val="28"/>
          <w:szCs w:val="28"/>
        </w:rPr>
      </w:pPr>
    </w:p>
    <w:p w:rsidR="00482F69" w:rsidRPr="00F841E6" w:rsidRDefault="00482F69" w:rsidP="00F841E6">
      <w:pPr>
        <w:pStyle w:val="Default"/>
        <w:ind w:firstLine="709"/>
        <w:jc w:val="both"/>
        <w:rPr>
          <w:sz w:val="28"/>
          <w:szCs w:val="28"/>
        </w:rPr>
      </w:pPr>
      <w:r w:rsidRPr="00F841E6">
        <w:rPr>
          <w:b/>
          <w:bCs/>
          <w:sz w:val="28"/>
          <w:szCs w:val="28"/>
        </w:rPr>
        <w:t xml:space="preserve">2. Администрация, сотрудники организации, иные лица не вправе: </w:t>
      </w:r>
    </w:p>
    <w:p w:rsidR="00482F69" w:rsidRPr="00F841E6" w:rsidRDefault="00482F69" w:rsidP="00F841E6">
      <w:pPr>
        <w:pStyle w:val="Default"/>
        <w:ind w:firstLine="709"/>
        <w:jc w:val="both"/>
        <w:rPr>
          <w:sz w:val="28"/>
          <w:szCs w:val="28"/>
        </w:rPr>
      </w:pPr>
      <w:r w:rsidRPr="00F841E6">
        <w:rPr>
          <w:sz w:val="28"/>
          <w:szCs w:val="28"/>
        </w:rPr>
        <w:t xml:space="preserve">- требовать или принимать от благотворителей наличные денежные средства; </w:t>
      </w:r>
    </w:p>
    <w:p w:rsidR="00482F69" w:rsidRDefault="00482F69" w:rsidP="00F841E6">
      <w:pPr>
        <w:pStyle w:val="Default"/>
        <w:ind w:firstLine="709"/>
        <w:jc w:val="both"/>
        <w:rPr>
          <w:sz w:val="28"/>
          <w:szCs w:val="28"/>
        </w:rPr>
      </w:pPr>
      <w:r w:rsidRPr="00F841E6">
        <w:rPr>
          <w:sz w:val="28"/>
          <w:szCs w:val="28"/>
        </w:rPr>
        <w:t xml:space="preserve">- требовать от благотворителя предоставления квитанции или иного документа, свидетельствующего о зачислении денежных средств на расчетный счет организации. </w:t>
      </w:r>
    </w:p>
    <w:p w:rsidR="00482F69" w:rsidRPr="00F841E6" w:rsidRDefault="00482F69" w:rsidP="00F841E6">
      <w:pPr>
        <w:pStyle w:val="Default"/>
        <w:ind w:firstLine="709"/>
        <w:jc w:val="both"/>
        <w:rPr>
          <w:sz w:val="28"/>
          <w:szCs w:val="28"/>
        </w:rPr>
      </w:pPr>
    </w:p>
    <w:p w:rsidR="00482F69" w:rsidRPr="00F841E6" w:rsidRDefault="00482F69" w:rsidP="00F841E6">
      <w:pPr>
        <w:pStyle w:val="Default"/>
        <w:ind w:firstLine="709"/>
        <w:jc w:val="both"/>
        <w:rPr>
          <w:sz w:val="28"/>
          <w:szCs w:val="28"/>
        </w:rPr>
      </w:pPr>
      <w:r w:rsidRPr="00F841E6">
        <w:rPr>
          <w:b/>
          <w:bCs/>
          <w:sz w:val="28"/>
          <w:szCs w:val="28"/>
        </w:rPr>
        <w:t xml:space="preserve">3. Благотворитель имеет право: </w:t>
      </w:r>
    </w:p>
    <w:p w:rsidR="00482F69" w:rsidRPr="00F841E6" w:rsidRDefault="00482F69" w:rsidP="00F841E6">
      <w:pPr>
        <w:pStyle w:val="Default"/>
        <w:ind w:firstLine="709"/>
        <w:jc w:val="both"/>
        <w:rPr>
          <w:sz w:val="28"/>
          <w:szCs w:val="28"/>
        </w:rPr>
      </w:pPr>
      <w:r w:rsidRPr="00F841E6">
        <w:rPr>
          <w:sz w:val="28"/>
          <w:szCs w:val="28"/>
        </w:rPr>
        <w:t xml:space="preserve">- в течение 10 дней со дня перечисления по доброй воле денежных средств на - расчетный счет организации - подать обращение в организацию (по своему желанию - приложить копию квитанции или иного подтверждающего документа) и указать в нем целевое назначение перечисленных денежных средств; </w:t>
      </w:r>
    </w:p>
    <w:p w:rsidR="00482F69" w:rsidRPr="00F841E6" w:rsidRDefault="00482F69" w:rsidP="00F841E6">
      <w:pPr>
        <w:pStyle w:val="Default"/>
        <w:ind w:firstLine="709"/>
        <w:jc w:val="both"/>
        <w:rPr>
          <w:sz w:val="28"/>
          <w:szCs w:val="28"/>
        </w:rPr>
      </w:pPr>
      <w:r w:rsidRPr="00F841E6">
        <w:rPr>
          <w:sz w:val="28"/>
          <w:szCs w:val="28"/>
        </w:rPr>
        <w:t xml:space="preserve">- получить от руководителя (по запросу) полную информацию о расходовании и возможность контроля за процессом расходования внесенных благотворителем безналичных денежных средств или использования имущества, представленного благотворителем организации; </w:t>
      </w:r>
    </w:p>
    <w:p w:rsidR="00482F69" w:rsidRPr="00F841E6" w:rsidRDefault="00482F69" w:rsidP="00F841E6">
      <w:pPr>
        <w:pStyle w:val="Default"/>
        <w:ind w:firstLine="709"/>
        <w:jc w:val="both"/>
        <w:rPr>
          <w:sz w:val="28"/>
          <w:szCs w:val="28"/>
        </w:rPr>
      </w:pPr>
      <w:r w:rsidRPr="00F841E6">
        <w:rPr>
          <w:sz w:val="28"/>
          <w:szCs w:val="28"/>
        </w:rPr>
        <w:t xml:space="preserve">- получить информацию о целевом расходовании переданных организации безналичных денежных средств из ежегодного публичного отчета о привлечении и расходовании внебюджетных средств, который должен быть размещен на официальном сайте образовательной организации; </w:t>
      </w:r>
    </w:p>
    <w:p w:rsidR="00482F69" w:rsidRPr="00F841E6" w:rsidRDefault="00482F69" w:rsidP="00F841E6">
      <w:pPr>
        <w:pStyle w:val="Default"/>
        <w:ind w:firstLine="709"/>
        <w:jc w:val="both"/>
        <w:rPr>
          <w:sz w:val="28"/>
          <w:szCs w:val="28"/>
        </w:rPr>
      </w:pPr>
      <w:r w:rsidRPr="00F841E6">
        <w:rPr>
          <w:sz w:val="28"/>
          <w:szCs w:val="28"/>
        </w:rPr>
        <w:t xml:space="preserve">- обжаловать решения, принятые в ходе получения и расходования внебюджетных средств, действия или бездействие должностных лиц в досудебном порядке; </w:t>
      </w:r>
    </w:p>
    <w:p w:rsidR="00482F69" w:rsidRPr="00F841E6" w:rsidRDefault="00482F69" w:rsidP="00F841E6">
      <w:pPr>
        <w:pStyle w:val="Default"/>
        <w:ind w:firstLine="709"/>
        <w:jc w:val="both"/>
        <w:rPr>
          <w:sz w:val="28"/>
          <w:szCs w:val="28"/>
        </w:rPr>
      </w:pPr>
      <w:r w:rsidRPr="00F841E6">
        <w:rPr>
          <w:sz w:val="28"/>
          <w:szCs w:val="28"/>
        </w:rPr>
        <w:t xml:space="preserve">- сообщить о нарушении своих прав и законных интересов при принятии противоправных решений, действиях или бездействии должностных лиц в органы местного самоуправления, в контрольно-надзорные, правоохранительные органы. </w:t>
      </w:r>
    </w:p>
    <w:p w:rsidR="00482F69" w:rsidRDefault="00482F69" w:rsidP="00F841E6">
      <w:pPr>
        <w:pStyle w:val="Default"/>
        <w:ind w:firstLine="709"/>
        <w:jc w:val="center"/>
        <w:rPr>
          <w:b/>
          <w:bCs/>
          <w:sz w:val="28"/>
          <w:szCs w:val="28"/>
        </w:rPr>
      </w:pPr>
    </w:p>
    <w:p w:rsidR="00482F69" w:rsidRPr="00F841E6" w:rsidRDefault="00482F69" w:rsidP="00F841E6">
      <w:pPr>
        <w:pStyle w:val="Default"/>
        <w:ind w:firstLine="709"/>
        <w:jc w:val="center"/>
        <w:rPr>
          <w:sz w:val="28"/>
          <w:szCs w:val="28"/>
        </w:rPr>
      </w:pPr>
      <w:r w:rsidRPr="00F841E6">
        <w:rPr>
          <w:b/>
          <w:bCs/>
          <w:sz w:val="28"/>
          <w:szCs w:val="28"/>
        </w:rPr>
        <w:t>УВАЖАЕМЫЕ РОДИТЕЛИ!</w:t>
      </w:r>
    </w:p>
    <w:p w:rsidR="00482F69" w:rsidRPr="00F841E6" w:rsidRDefault="00482F69" w:rsidP="00F841E6">
      <w:pPr>
        <w:pStyle w:val="Default"/>
        <w:ind w:firstLine="709"/>
        <w:jc w:val="center"/>
        <w:rPr>
          <w:sz w:val="28"/>
          <w:szCs w:val="28"/>
        </w:rPr>
      </w:pPr>
      <w:r w:rsidRPr="00F841E6">
        <w:rPr>
          <w:b/>
          <w:bCs/>
          <w:sz w:val="28"/>
          <w:szCs w:val="28"/>
        </w:rPr>
        <w:t>ЗАКОН И ГОСУДАРСТВО - НА ВАШЕЙ СТОРОНЕ.</w:t>
      </w:r>
    </w:p>
    <w:p w:rsidR="00482F69" w:rsidRPr="00F841E6" w:rsidRDefault="00482F69" w:rsidP="00F841E6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F841E6">
        <w:rPr>
          <w:rFonts w:ascii="Times New Roman" w:hAnsi="Times New Roman"/>
          <w:b/>
          <w:bCs/>
          <w:sz w:val="28"/>
          <w:szCs w:val="28"/>
        </w:rPr>
        <w:t>НЕТ ПОБОРАМ!</w:t>
      </w:r>
    </w:p>
    <w:p w:rsidR="00482F69" w:rsidRPr="00F841E6" w:rsidRDefault="00482F69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sectPr w:rsidR="00482F69" w:rsidRPr="00F841E6" w:rsidSect="00BF22A2">
      <w:pgSz w:w="11906" w:h="16838"/>
      <w:pgMar w:top="1134" w:right="567" w:bottom="1134" w:left="126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B5EF0"/>
    <w:rsid w:val="00114619"/>
    <w:rsid w:val="00254968"/>
    <w:rsid w:val="002F62EF"/>
    <w:rsid w:val="00482F69"/>
    <w:rsid w:val="004F2FB6"/>
    <w:rsid w:val="005B430D"/>
    <w:rsid w:val="005E2A1B"/>
    <w:rsid w:val="006B5EF0"/>
    <w:rsid w:val="00843DDC"/>
    <w:rsid w:val="009E179D"/>
    <w:rsid w:val="00B207C8"/>
    <w:rsid w:val="00B87C24"/>
    <w:rsid w:val="00BE52D4"/>
    <w:rsid w:val="00BF22A2"/>
    <w:rsid w:val="00D62F85"/>
    <w:rsid w:val="00F841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2F85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uiPriority w:val="99"/>
    <w:rsid w:val="00F841E6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2</Pages>
  <Words>623</Words>
  <Characters>3552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ПАМЯТКА ДЛЯ РОДИТЕЛЕЙ</dc:title>
  <dc:subject/>
  <dc:creator>Чешенко Татьяна Михайловна</dc:creator>
  <cp:keywords/>
  <dc:description/>
  <cp:lastModifiedBy>Марина Александровна</cp:lastModifiedBy>
  <cp:revision>2</cp:revision>
  <cp:lastPrinted>2017-01-21T07:42:00Z</cp:lastPrinted>
  <dcterms:created xsi:type="dcterms:W3CDTF">2017-01-24T09:25:00Z</dcterms:created>
  <dcterms:modified xsi:type="dcterms:W3CDTF">2017-01-24T09:25:00Z</dcterms:modified>
</cp:coreProperties>
</file>